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28" w:rsidRDefault="00720C2C" w:rsidP="007434BA">
      <w:pPr>
        <w:pStyle w:val="a3"/>
        <w:spacing w:line="276" w:lineRule="auto"/>
        <w:ind w:left="360"/>
        <w:jc w:val="both"/>
      </w:pPr>
      <w:r>
        <w:rPr>
          <w:rFonts w:eastAsia="Calibri"/>
          <w:noProof/>
          <w:color w:val="333333"/>
          <w:sz w:val="28"/>
          <w:szCs w:val="28"/>
        </w:rPr>
        <w:drawing>
          <wp:inline distT="0" distB="0" distL="0" distR="0">
            <wp:extent cx="5753100" cy="7896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753100" cy="7896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28" w:rsidRDefault="00E83F28" w:rsidP="00E83F2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83F28" w:rsidRDefault="00E83F28" w:rsidP="00B8122B">
      <w:pPr>
        <w:spacing w:after="0"/>
        <w:rPr>
          <w:rFonts w:ascii="Times New Roman" w:hAnsi="Times New Roman"/>
          <w:sz w:val="24"/>
          <w:szCs w:val="24"/>
        </w:rPr>
      </w:pPr>
    </w:p>
    <w:p w:rsidR="007434BA" w:rsidRDefault="007434BA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434BA" w:rsidRDefault="007434BA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434BA" w:rsidRDefault="007434BA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434BA" w:rsidRDefault="007434BA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434BA" w:rsidRDefault="007434BA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434BA" w:rsidRDefault="007434BA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83F28" w:rsidRPr="00EF21C8" w:rsidRDefault="00E83F28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E83F28" w:rsidRPr="00EF21C8" w:rsidRDefault="00E83F28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>к приказу управления</w:t>
      </w:r>
    </w:p>
    <w:p w:rsidR="00E83F28" w:rsidRPr="00EF21C8" w:rsidRDefault="00E83F28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>образования администрации</w:t>
      </w:r>
    </w:p>
    <w:p w:rsidR="00E83F28" w:rsidRPr="00EF21C8" w:rsidRDefault="00E83F28" w:rsidP="000E58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 xml:space="preserve">Кемеровского муниципального района </w:t>
      </w:r>
    </w:p>
    <w:p w:rsidR="00007678" w:rsidRPr="00B8122B" w:rsidRDefault="00E83F28" w:rsidP="00B8122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>№</w:t>
      </w:r>
      <w:r w:rsidR="00B8122B">
        <w:rPr>
          <w:rFonts w:ascii="Times New Roman" w:hAnsi="Times New Roman"/>
          <w:sz w:val="24"/>
          <w:szCs w:val="24"/>
        </w:rPr>
        <w:t>135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21C8">
        <w:rPr>
          <w:rFonts w:ascii="Times New Roman" w:hAnsi="Times New Roman"/>
          <w:sz w:val="24"/>
          <w:szCs w:val="24"/>
        </w:rPr>
        <w:t xml:space="preserve">от </w:t>
      </w:r>
      <w:r w:rsidR="00007678">
        <w:rPr>
          <w:rFonts w:ascii="Times New Roman" w:hAnsi="Times New Roman"/>
          <w:sz w:val="24"/>
          <w:szCs w:val="24"/>
        </w:rPr>
        <w:t>2</w:t>
      </w:r>
      <w:r w:rsidR="00B8122B">
        <w:rPr>
          <w:rFonts w:ascii="Times New Roman" w:hAnsi="Times New Roman"/>
          <w:sz w:val="24"/>
          <w:szCs w:val="24"/>
        </w:rPr>
        <w:t>2</w:t>
      </w:r>
      <w:r w:rsidRPr="00EF21C8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3.2017</w:t>
      </w:r>
    </w:p>
    <w:p w:rsidR="00B8122B" w:rsidRDefault="00B8122B" w:rsidP="00B8122B">
      <w:pPr>
        <w:jc w:val="center"/>
        <w:rPr>
          <w:rFonts w:ascii="Times New Roman" w:hAnsi="Times New Roman"/>
          <w:sz w:val="28"/>
          <w:szCs w:val="28"/>
        </w:rPr>
      </w:pPr>
    </w:p>
    <w:p w:rsidR="00B8122B" w:rsidRPr="00B8122B" w:rsidRDefault="00B8122B" w:rsidP="00B8122B">
      <w:pPr>
        <w:jc w:val="center"/>
        <w:rPr>
          <w:rFonts w:ascii="Times New Roman" w:hAnsi="Times New Roman"/>
          <w:sz w:val="28"/>
          <w:szCs w:val="28"/>
        </w:rPr>
      </w:pPr>
      <w:r w:rsidRPr="00B8122B">
        <w:rPr>
          <w:rFonts w:ascii="Times New Roman" w:hAnsi="Times New Roman"/>
          <w:sz w:val="28"/>
          <w:szCs w:val="28"/>
        </w:rPr>
        <w:t>Перечень образовательных организаций, осваивающих общеобразовательные программы дошкольного образования, в которых плата, взимаемая с родителей (законных представителей) за присмотр и уход за детьми, установлена в размере 1869,00 рублей в месяц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"/>
        <w:gridCol w:w="8228"/>
      </w:tblGrid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B8122B" w:rsidRPr="00B8122B" w:rsidRDefault="00B812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п/п</w:t>
            </w:r>
          </w:p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Наименование организаций</w:t>
            </w:r>
          </w:p>
        </w:tc>
      </w:tr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«Арсентьевская средняя общеобразовательная школа» Кемеровского муниципального района</w:t>
            </w:r>
          </w:p>
        </w:tc>
      </w:tr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«Барановская средняя общеобразовательная школа» Кемеровского муниципального района</w:t>
            </w:r>
          </w:p>
        </w:tc>
      </w:tr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«Березовская средняя общеобразовательная школа» Кемеровского муниципального района Кемеровской области</w:t>
            </w:r>
          </w:p>
        </w:tc>
      </w:tr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«Елыкаевская средняя общеобразовательная школа» Кемеровского муниципального района</w:t>
            </w:r>
          </w:p>
        </w:tc>
      </w:tr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«Кузбасская средняя общеобразовательная школа имени героя Советского Союза Н.А. Шорникова» Кемеровского муниципального района</w:t>
            </w:r>
          </w:p>
        </w:tc>
      </w:tr>
      <w:tr w:rsidR="00B8122B" w:rsidRPr="00B8122B" w:rsidTr="00B8122B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8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2B" w:rsidRPr="00B8122B" w:rsidRDefault="00B8122B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8122B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«Старочервовская основная общеобразовательная школа» Кемеровского муниципального района</w:t>
            </w:r>
          </w:p>
        </w:tc>
      </w:tr>
    </w:tbl>
    <w:p w:rsidR="00B8122B" w:rsidRDefault="00B8122B" w:rsidP="00B8122B">
      <w:pPr>
        <w:rPr>
          <w:rFonts w:eastAsia="Times New Roman"/>
          <w:sz w:val="28"/>
          <w:szCs w:val="28"/>
        </w:rPr>
      </w:pPr>
    </w:p>
    <w:p w:rsidR="00007678" w:rsidRDefault="00007678" w:rsidP="000E58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:rsidR="004C5E53" w:rsidRPr="00EF21C8" w:rsidRDefault="004C5E53" w:rsidP="004C5E5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4C5E53" w:rsidRPr="00EF21C8" w:rsidRDefault="004C5E53" w:rsidP="004C5E5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>к приказу управления</w:t>
      </w:r>
    </w:p>
    <w:p w:rsidR="004C5E53" w:rsidRPr="00EF21C8" w:rsidRDefault="004C5E53" w:rsidP="004C5E5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>образования администрации</w:t>
      </w:r>
    </w:p>
    <w:p w:rsidR="004C5E53" w:rsidRPr="00EF21C8" w:rsidRDefault="004C5E53" w:rsidP="004C5E5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 xml:space="preserve">Кемеровского муниципального района </w:t>
      </w:r>
    </w:p>
    <w:p w:rsidR="004C5E53" w:rsidRPr="00EF21C8" w:rsidRDefault="004C5E53" w:rsidP="004C5E5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EF21C8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135 </w:t>
      </w:r>
      <w:r w:rsidRPr="00EF21C8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21</w:t>
      </w:r>
      <w:r w:rsidRPr="00EF21C8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3.2017</w:t>
      </w:r>
    </w:p>
    <w:p w:rsidR="004C5E53" w:rsidRDefault="004C5E53" w:rsidP="004C5E5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Положение </w:t>
      </w:r>
    </w:p>
    <w:p w:rsidR="004C5E53" w:rsidRPr="001E27F6" w:rsidRDefault="004C5E53" w:rsidP="004C5E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«О порядке установления родительской платы, взимаемой с родителей (законных представителей) за присмотр и уход за детьми в образовательных организациях, реализующих программу дошкольного образования в Кемеровском муниципальном районе»</w:t>
      </w:r>
    </w:p>
    <w:p w:rsidR="004C5E53" w:rsidRPr="001E27F6" w:rsidRDefault="004C5E53" w:rsidP="004C5E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1.1.  Настоящее  Положение «О порядке установления родительской платы, взимаемой с родителей (законных представителей) за присмотр и уход за ребенком  в муниципальных образовательных организациях Кемеровского района, реализующих основные образовательные программы дошкольного образования (далее – Положение) разработано в соответствии с Конституцией Российской Федерации, Федеральным законом от 29.12.2012 № 273-ФЗ «Об образовании в Российской Федерации», Федеральным законом от 06.10.2003                  № 131-ФЗ «Об общих принципах организации местного самоуправления в Российской Федерации».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1.2. Положение определяет порядок установления, взимания, начисления и зачисления родительской платы за присмотр и уход за детьми в муниципальных образовательных организациях Кемеровского района, реализующих основные образовательные программы дошкольного образования, а также порядок ее расходования.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 Целью настоящего Положения является создание необходимых условий для повышения качества образовательных услуг в муниципальных образовательных организациях Кемеровского района, реализующих основные образовательные программы дошкольного образования.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 Основные понятия, используемые в настоящем Положении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 Муниципальные образовательные организации, реализующие основные образовательные программы дошкольного образования – муниципальные бюджетные дошкольные образовательные учреждения Кемеровского района (далее - МБДОУ) и муниципальные бюджетные образовательные учреждения Кемеровского района, реализующие основные образовательные программы дошкольного образования (далее - МБОУ).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2.2. </w:t>
      </w:r>
      <w:r w:rsidRPr="001E27F6">
        <w:rPr>
          <w:rFonts w:ascii="Times New Roman" w:hAnsi="Times New Roman"/>
          <w:sz w:val="28"/>
          <w:szCs w:val="28"/>
        </w:rPr>
        <w:t xml:space="preserve">Родительская плата за присмотр и уход детей в образовательных организациях, реализующих программу дошкольного образования - ежемесячная плата на возмещение части затрат на обеспечение комплекса </w:t>
      </w:r>
      <w:r w:rsidRPr="001E27F6">
        <w:rPr>
          <w:rFonts w:ascii="Times New Roman" w:hAnsi="Times New Roman"/>
          <w:sz w:val="28"/>
          <w:szCs w:val="28"/>
        </w:rPr>
        <w:lastRenderedPageBreak/>
        <w:t>мер по организации питания и хозяйственно-бытового обслуживания детей, обеспечение соблюдения ими личной гигиены и режима дня.</w:t>
      </w: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Установление размеров родительской платы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3.1. Функции и полномочия учредителя МБДОУ и МБОУ осуществляет управление образования администрации Кемеровского муниципального района (далее – учредитель).</w:t>
      </w:r>
    </w:p>
    <w:p w:rsidR="004C5E53" w:rsidRPr="001E27F6" w:rsidRDefault="004C5E53" w:rsidP="004C5E5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3.2. </w:t>
      </w:r>
      <w:r w:rsidRPr="001E27F6">
        <w:rPr>
          <w:rFonts w:ascii="Times New Roman" w:hAnsi="Times New Roman"/>
          <w:color w:val="000000"/>
          <w:sz w:val="28"/>
          <w:szCs w:val="28"/>
        </w:rPr>
        <w:t xml:space="preserve">Орган местного самоуправления Кемеровского муниципального района вправе </w:t>
      </w: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устанавливать </w:t>
      </w:r>
      <w:r w:rsidRPr="001E27F6">
        <w:rPr>
          <w:rFonts w:ascii="Times New Roman" w:hAnsi="Times New Roman"/>
          <w:sz w:val="28"/>
          <w:szCs w:val="28"/>
        </w:rPr>
        <w:t>размер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муниципальных образовательных организациях, учредителем которых является администрация Кемеровского муниципального района, осуществляющих образовательную деятельность в Кемеровском муниципальном районе (далее – родительская плата)</w:t>
      </w: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 В размер родительской платы не допускается включение расходов на реализацию основной образовательной программы дошкольного образования, а также расходов на содержание недвижимого имущества МБДОУ и МБОУ.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 Размер родительской платы и порядок ее пересмотра определяется исходя из ежемесячных затрат за присмотр и уход за ребенком в образовательной организации, реализующей программу дошкольного образования с учетом требований действующего законодательства.</w:t>
      </w:r>
    </w:p>
    <w:p w:rsidR="004C5E53" w:rsidRPr="001E27F6" w:rsidRDefault="004C5E53" w:rsidP="004C5E5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3.6.  Изменение размера родительской платы производится </w:t>
      </w:r>
      <w:r w:rsidRPr="001E27F6">
        <w:rPr>
          <w:rFonts w:ascii="Times New Roman" w:hAnsi="Times New Roman"/>
          <w:color w:val="000000"/>
          <w:sz w:val="28"/>
          <w:szCs w:val="28"/>
        </w:rPr>
        <w:t xml:space="preserve">органом местного самоуправления Кемеровского муниципального района. 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 Порядок и условия предоставления льгот по родительской плате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4.1. Не взимается родительская плата за присмотр и уход за детьми-инвалидами, детьми-сиротами и детьми, оставшимися без попечения родителей, а также за детьми с туберкулезной интоксикацией в соответствии с законодательством об образовании Российской Федерации.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Документами, подтверждающими право на освобождение от родительской платы за присмотр и уход за ребенком в МБДОУ и МБОУ являются: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для родителей (законных представителей) детей-инвалидов – копия справки медико-социальной экспертизы;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для законных представителей детей-сирот и детей, оставшихся без попечения родителей – копия распорядительного документа о назначении опеки над несовершеннолетним;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для родителей (законных представителей) детей с туберкулезной интоксикацией – медицинская справка о заболевании.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  После прекращения оснований для предоставления льготы родители (законные представители) обязаны уведомить об этом МБДОУ и МБОУ в течение 7 календарных дней.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4.3.  Родителям (законным представителям), имеющим право на льготу по нескольким основаниям, льгота предоставляется по одному из оснований.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4.4. </w:t>
      </w:r>
      <w:r w:rsidRPr="001E27F6">
        <w:rPr>
          <w:rFonts w:ascii="Times New Roman" w:hAnsi="Times New Roman"/>
          <w:sz w:val="28"/>
          <w:szCs w:val="28"/>
        </w:rPr>
        <w:t>Родитель (законный представитель) ребенка вправе отказаться от применения установленных льгот на основании заявления.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</w:t>
      </w: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Порядок взимания и начисления родительской платы</w:t>
      </w:r>
    </w:p>
    <w:p w:rsidR="00AA6729" w:rsidRPr="00AA6729" w:rsidRDefault="00AA6729" w:rsidP="00AA6729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z w:val="28"/>
          <w:szCs w:val="28"/>
        </w:rPr>
      </w:pPr>
      <w:r w:rsidRPr="00AA6729">
        <w:rPr>
          <w:color w:val="000000"/>
          <w:sz w:val="28"/>
          <w:szCs w:val="28"/>
        </w:rPr>
        <w:t xml:space="preserve">5.1. </w:t>
      </w:r>
      <w:r w:rsidRPr="00AA6729">
        <w:rPr>
          <w:sz w:val="28"/>
          <w:szCs w:val="28"/>
        </w:rPr>
        <w:t xml:space="preserve">Начисление платы за присмотр и уход за детьми в МБДОУ и МБОУ производится МБУ «ЦБ» в течение первых пяти рабочих дней месяца, за текущий месяц в полном объеме, с учетом перерасчета оплаты, согласно табелю учета посещаемости детей за предыдущий месяц. </w:t>
      </w:r>
    </w:p>
    <w:p w:rsidR="004C5E53" w:rsidRPr="001E27F6" w:rsidRDefault="004C5E53" w:rsidP="004C5E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7F6">
        <w:rPr>
          <w:rFonts w:ascii="Times New Roman" w:hAnsi="Times New Roman"/>
          <w:sz w:val="28"/>
          <w:szCs w:val="28"/>
        </w:rPr>
        <w:t xml:space="preserve">5.2. Излишне поступившие суммы родительской платы засчитываются в последующие платежи или возвращаются родителям. </w:t>
      </w:r>
      <w:r w:rsidRPr="001E27F6">
        <w:rPr>
          <w:rFonts w:ascii="Times New Roman" w:eastAsia="Times New Roman" w:hAnsi="Times New Roman"/>
          <w:sz w:val="28"/>
          <w:szCs w:val="28"/>
          <w:lang w:eastAsia="ru-RU"/>
        </w:rPr>
        <w:t>Возврат излишне внесенной суммы родительской платы</w:t>
      </w:r>
      <w:r w:rsidRPr="001E27F6">
        <w:rPr>
          <w:rFonts w:ascii="Times New Roman" w:hAnsi="Times New Roman"/>
          <w:sz w:val="28"/>
          <w:szCs w:val="28"/>
        </w:rPr>
        <w:t xml:space="preserve"> производится на основании заявления родителей (законных представителей) по форме согласно приложению 1 к настоящему Порядку путем перечисления суммы </w:t>
      </w:r>
      <w:r w:rsidRPr="001E27F6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открытый в кредитной организации лицевой счет родителя (законного представителя), внесшего плату за присмотр и уход за ребенком </w:t>
      </w:r>
      <w:r w:rsidRPr="001E27F6">
        <w:rPr>
          <w:rFonts w:ascii="Times New Roman" w:hAnsi="Times New Roman"/>
          <w:sz w:val="28"/>
          <w:szCs w:val="28"/>
        </w:rPr>
        <w:t>с лицевого счета МБДОУ или МБОУ, указанный в заявлении, в течение двух недель с момента подачи заявления.</w:t>
      </w:r>
    </w:p>
    <w:p w:rsidR="004C5E53" w:rsidRPr="001E27F6" w:rsidRDefault="004C5E53" w:rsidP="004C5E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27F6">
        <w:rPr>
          <w:rFonts w:ascii="Times New Roman" w:hAnsi="Times New Roman"/>
          <w:sz w:val="28"/>
          <w:szCs w:val="28"/>
        </w:rPr>
        <w:t xml:space="preserve">5.3. В </w:t>
      </w:r>
      <w:r w:rsidRPr="001E27F6">
        <w:rPr>
          <w:rFonts w:ascii="Times New Roman" w:eastAsia="Times New Roman" w:hAnsi="Times New Roman"/>
          <w:sz w:val="28"/>
          <w:szCs w:val="28"/>
          <w:lang w:eastAsia="ru-RU"/>
        </w:rPr>
        <w:t>случае задолженности по родительской плате за присмотр и уход за детьми</w:t>
      </w:r>
      <w:r w:rsidRPr="001E27F6">
        <w:rPr>
          <w:rFonts w:ascii="Times New Roman" w:hAnsi="Times New Roman"/>
          <w:sz w:val="28"/>
          <w:szCs w:val="28"/>
        </w:rPr>
        <w:t xml:space="preserve"> в МБДОУ и МБОУ </w:t>
      </w:r>
      <w:r w:rsidRPr="001E27F6">
        <w:rPr>
          <w:rFonts w:ascii="Times New Roman" w:eastAsia="Times New Roman" w:hAnsi="Times New Roman"/>
          <w:sz w:val="28"/>
          <w:szCs w:val="28"/>
          <w:lang w:eastAsia="ru-RU"/>
        </w:rPr>
        <w:t>долг может быть взыскан с родителей (законных представителей) в судебном порядке в соответствии с требованиями действующего законодательства Российской Федерации.</w:t>
      </w:r>
    </w:p>
    <w:p w:rsidR="004C5E53" w:rsidRPr="001E27F6" w:rsidRDefault="004C5E53" w:rsidP="004C5E53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1E27F6">
        <w:rPr>
          <w:color w:val="000000"/>
          <w:spacing w:val="2"/>
          <w:sz w:val="28"/>
          <w:szCs w:val="28"/>
          <w:shd w:val="clear" w:color="auto" w:fill="FFFFFF"/>
        </w:rPr>
        <w:t xml:space="preserve">5.4. Родительская плата начисляется с момента зачисления (приема) ребенка в образовательную организацию и оформления отношений между </w:t>
      </w:r>
      <w:r w:rsidRPr="001E27F6">
        <w:rPr>
          <w:sz w:val="28"/>
          <w:szCs w:val="28"/>
        </w:rPr>
        <w:t xml:space="preserve">МБДОУ и МБОУ </w:t>
      </w:r>
      <w:r w:rsidRPr="001E27F6">
        <w:rPr>
          <w:color w:val="000000"/>
          <w:spacing w:val="2"/>
          <w:sz w:val="28"/>
          <w:szCs w:val="28"/>
          <w:shd w:val="clear" w:color="auto" w:fill="FFFFFF"/>
        </w:rPr>
        <w:t>и родителями (законными представителями) в соответствии с действующим законодательством.</w:t>
      </w:r>
    </w:p>
    <w:p w:rsidR="004C5E53" w:rsidRPr="001E27F6" w:rsidRDefault="004C5E53" w:rsidP="004C5E53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1E27F6">
        <w:rPr>
          <w:color w:val="000000"/>
          <w:spacing w:val="2"/>
          <w:sz w:val="28"/>
          <w:szCs w:val="28"/>
          <w:shd w:val="clear" w:color="auto" w:fill="FFFFFF"/>
        </w:rPr>
        <w:t xml:space="preserve">5.5. Начисление родительской платы производится в соответствии с табелем учета посещаемости детей за все дни фактического пребывания ребенка в </w:t>
      </w:r>
      <w:r w:rsidRPr="001E27F6">
        <w:rPr>
          <w:sz w:val="28"/>
          <w:szCs w:val="28"/>
        </w:rPr>
        <w:t>МБДОУ и МБОУ</w:t>
      </w:r>
      <w:r w:rsidRPr="001E27F6">
        <w:rPr>
          <w:color w:val="000000"/>
          <w:spacing w:val="2"/>
          <w:sz w:val="28"/>
          <w:szCs w:val="28"/>
          <w:shd w:val="clear" w:color="auto" w:fill="FFFFFF"/>
        </w:rPr>
        <w:t>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5.6. Родительская плата не взимается в случае отсутствия ребенка в МБДОУ и МБОУ по следующим причинам: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в связи с болезнью (согласно представленной медицинской справки); 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санаторным лечением, пребыванием в реабилитационном центре (при предоставлении направления ребенка на санаторное или реабилитационное лечение); 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карантином или закрытием образовательной организации (в том числе для проведения аварийных или ремонтных работ);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 основании предварительно поданного заявления родителя (законного представителя) в связи с отпуском родителя (законного представителя).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5.7. В случае выявления недостоверности сведений в документах, предоставленных родителями (законными представителями) для подтверждения права на получение льгот по родительской плате в соответствии с настоящим Положением, МБДОУ или МБОУ вправе обратиться в суд с иском о взыскании недополученных сумм родительской платы в установленном законом порядке.</w:t>
      </w:r>
    </w:p>
    <w:p w:rsidR="004C5E53" w:rsidRPr="001E27F6" w:rsidRDefault="004C5E53" w:rsidP="004C5E53">
      <w:pPr>
        <w:pStyle w:val="Default"/>
        <w:jc w:val="both"/>
        <w:rPr>
          <w:sz w:val="28"/>
          <w:szCs w:val="28"/>
        </w:rPr>
      </w:pPr>
      <w:r w:rsidRPr="001E27F6">
        <w:rPr>
          <w:sz w:val="28"/>
          <w:szCs w:val="28"/>
        </w:rPr>
        <w:t xml:space="preserve">5.8. В соответствии с Правилами направления средств (части средств) материнского (семейного) капитала (далее - средства) на получение образования ребенком (детьми) и осуществление иных связанных с получением образования ребенком (детьми) расходов (платные </w:t>
      </w:r>
      <w:r w:rsidRPr="001E27F6">
        <w:rPr>
          <w:sz w:val="28"/>
          <w:szCs w:val="28"/>
        </w:rPr>
        <w:lastRenderedPageBreak/>
        <w:t xml:space="preserve">образовательные услуги), предусмотрена возможность направления средств на оплату присмотра и ухода ребенка в образовательную организацию, реализующую основную образовательную программу дошкольного образования. Использование средств осуществляется путем безналичного перечисления указанных средств территориальным органом Пенсионного фонда РФ на счет МБДОУ и МБОУ. 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8"/>
          <w:szCs w:val="28"/>
        </w:rPr>
      </w:pPr>
      <w:r w:rsidRPr="001E27F6">
        <w:rPr>
          <w:rFonts w:ascii="Times New Roman" w:hAnsi="Times New Roman"/>
          <w:sz w:val="28"/>
          <w:szCs w:val="28"/>
        </w:rPr>
        <w:t>5.9. В случае расторжения Договора об образовании, если сумма средств, перечисленная за счет средств материнского (семейного) капитала на счет МБДОУ и МБОУ, превышает сумму фактических расходов на указанные цели, неиспользованные средства подлежат возврату в территориальный орган Пенсионного фонда РФ.</w:t>
      </w:r>
      <w:r w:rsidRPr="001E27F6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2"/>
          <w:sz w:val="28"/>
          <w:szCs w:val="28"/>
        </w:rPr>
      </w:pPr>
      <w:r w:rsidRPr="001E27F6">
        <w:rPr>
          <w:rFonts w:ascii="Times New Roman" w:hAnsi="Times New Roman"/>
          <w:color w:val="000000"/>
          <w:spacing w:val="2"/>
          <w:sz w:val="28"/>
          <w:szCs w:val="28"/>
        </w:rPr>
        <w:t>5.10. Контроль за соблюдением родителями (законными представителями) сроков оплаты родительской платы осуществляет руководитель образовательной организации.</w:t>
      </w: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5E53" w:rsidRPr="001E27F6" w:rsidRDefault="004C5E53" w:rsidP="004C5E53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Порядок</w:t>
      </w: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расходования и учет средств родительской платы</w:t>
      </w:r>
    </w:p>
    <w:p w:rsidR="004C5E53" w:rsidRPr="001E27F6" w:rsidRDefault="004C5E53" w:rsidP="004C5E53">
      <w:pPr>
        <w:pStyle w:val="Default"/>
        <w:jc w:val="both"/>
        <w:rPr>
          <w:sz w:val="28"/>
          <w:szCs w:val="28"/>
        </w:rPr>
      </w:pPr>
      <w:r w:rsidRPr="001E27F6">
        <w:rPr>
          <w:rFonts w:eastAsia="Times New Roman"/>
          <w:sz w:val="28"/>
          <w:szCs w:val="28"/>
          <w:lang w:eastAsia="ru-RU"/>
        </w:rPr>
        <w:t xml:space="preserve"> 6.1. </w:t>
      </w:r>
      <w:r w:rsidRPr="001E27F6">
        <w:rPr>
          <w:sz w:val="28"/>
          <w:szCs w:val="28"/>
        </w:rPr>
        <w:t xml:space="preserve"> Сумма средств, полученная в качестве родительской платы, направляется на оплату расходов, связанных с питанием детей, обеспечивая полноценное и качественное питание в соответствии с санитарными нормами и правилами, предъявляемыми к организации питания в МБДОУ и МБОУ. </w:t>
      </w:r>
    </w:p>
    <w:p w:rsidR="004C5E53" w:rsidRPr="001E27F6" w:rsidRDefault="004C5E53" w:rsidP="004C5E53">
      <w:pPr>
        <w:pStyle w:val="Default"/>
        <w:jc w:val="both"/>
        <w:rPr>
          <w:sz w:val="28"/>
          <w:szCs w:val="28"/>
        </w:rPr>
      </w:pPr>
      <w:r w:rsidRPr="001E27F6">
        <w:rPr>
          <w:sz w:val="28"/>
          <w:szCs w:val="28"/>
        </w:rPr>
        <w:t xml:space="preserve">6.2. Сумма средств, оставшаяся после оплаты расходов, связанных с питанием воспитанников, направляется на приобретение расходных материалов, используемых для обеспечения соблюдения воспитанниками режима дня и личной гигиены, а так же прочих расходов, производимых в целях осуществления присмотра и ухода за детьми дошкольного возраста в части обеспечения соблюдения воспитанниками режима дня и личной гигиены. </w:t>
      </w:r>
    </w:p>
    <w:p w:rsidR="004C5E53" w:rsidRPr="001E27F6" w:rsidRDefault="004C5E53" w:rsidP="004C5E53">
      <w:pPr>
        <w:pStyle w:val="Default"/>
        <w:jc w:val="both"/>
        <w:rPr>
          <w:sz w:val="28"/>
          <w:szCs w:val="28"/>
        </w:rPr>
      </w:pPr>
      <w:r w:rsidRPr="001E27F6">
        <w:rPr>
          <w:sz w:val="28"/>
          <w:szCs w:val="28"/>
        </w:rPr>
        <w:t xml:space="preserve">6.3.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организации, реализующей образовательную программу дошкольного образования  в родительскую плату за присмотр и уход за ребенком. </w:t>
      </w:r>
    </w:p>
    <w:p w:rsidR="004C5E53" w:rsidRPr="001E27F6" w:rsidRDefault="004C5E53" w:rsidP="004C5E53">
      <w:pPr>
        <w:pStyle w:val="Default"/>
        <w:jc w:val="both"/>
        <w:rPr>
          <w:sz w:val="28"/>
          <w:szCs w:val="28"/>
        </w:rPr>
      </w:pPr>
      <w:r w:rsidRPr="001E27F6">
        <w:rPr>
          <w:sz w:val="28"/>
          <w:szCs w:val="28"/>
        </w:rPr>
        <w:t>6.4. Учет средств родительской платы возлагается на МБУ «ЦБ» и ведется в соответствии с установленным порядком ведения бухгалтерского учета.</w:t>
      </w:r>
    </w:p>
    <w:p w:rsidR="004C5E53" w:rsidRPr="001E27F6" w:rsidRDefault="004C5E53" w:rsidP="004C5E53">
      <w:pPr>
        <w:pStyle w:val="Default"/>
        <w:jc w:val="both"/>
        <w:rPr>
          <w:sz w:val="28"/>
          <w:szCs w:val="28"/>
        </w:rPr>
      </w:pPr>
    </w:p>
    <w:p w:rsidR="004C5E53" w:rsidRPr="001E27F6" w:rsidRDefault="004C5E53" w:rsidP="004C5E5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27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7. </w:t>
      </w:r>
      <w:r w:rsidRPr="001E27F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Контроль за поступлением и расходованием денежных средств.</w:t>
      </w:r>
    </w:p>
    <w:p w:rsidR="004C5E53" w:rsidRPr="001E27F6" w:rsidRDefault="004C5E53" w:rsidP="004C5E53">
      <w:pPr>
        <w:pStyle w:val="a3"/>
        <w:numPr>
          <w:ilvl w:val="1"/>
          <w:numId w:val="5"/>
        </w:numPr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1E27F6">
        <w:rPr>
          <w:color w:val="000000"/>
          <w:sz w:val="28"/>
          <w:szCs w:val="28"/>
        </w:rPr>
        <w:t>Контроль за правильным и своевременным внесением родителями (законными представителями) родительской платы осуществляет руководитель МБДОУ и МБОУ.</w:t>
      </w:r>
    </w:p>
    <w:p w:rsidR="004C5E53" w:rsidRPr="001E27F6" w:rsidRDefault="004C5E53" w:rsidP="004C5E53">
      <w:pPr>
        <w:pStyle w:val="a3"/>
        <w:numPr>
          <w:ilvl w:val="1"/>
          <w:numId w:val="5"/>
        </w:numPr>
        <w:shd w:val="clear" w:color="auto" w:fill="FFFFFF"/>
        <w:ind w:left="0" w:firstLine="0"/>
        <w:jc w:val="both"/>
        <w:rPr>
          <w:color w:val="000000"/>
          <w:sz w:val="28"/>
          <w:szCs w:val="28"/>
        </w:rPr>
      </w:pPr>
      <w:r w:rsidRPr="001E27F6">
        <w:rPr>
          <w:sz w:val="28"/>
          <w:szCs w:val="28"/>
        </w:rPr>
        <w:t xml:space="preserve">Контроль целевого расходования денежных средств, поступивших в качестве родительской платы за присмотр и уход за детьми, осуществляет </w:t>
      </w:r>
      <w:r w:rsidRPr="001E27F6">
        <w:rPr>
          <w:color w:val="000000"/>
          <w:sz w:val="28"/>
          <w:szCs w:val="28"/>
        </w:rPr>
        <w:t xml:space="preserve"> руководитель МБДОУ и МБОУ.</w:t>
      </w:r>
    </w:p>
    <w:p w:rsidR="004C5E53" w:rsidRPr="001E27F6" w:rsidRDefault="004C5E53" w:rsidP="004C5E53">
      <w:pPr>
        <w:pStyle w:val="a3"/>
        <w:shd w:val="clear" w:color="auto" w:fill="FFFFFF"/>
        <w:spacing w:line="315" w:lineRule="atLeast"/>
        <w:ind w:left="1080"/>
        <w:textAlignment w:val="baseline"/>
        <w:rPr>
          <w:color w:val="000000"/>
          <w:spacing w:val="2"/>
          <w:sz w:val="28"/>
          <w:szCs w:val="28"/>
        </w:rPr>
      </w:pPr>
    </w:p>
    <w:p w:rsidR="004C5E53" w:rsidRDefault="004C5E53" w:rsidP="004C5E5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</w:p>
    <w:p w:rsidR="004C5E53" w:rsidRDefault="004C5E53" w:rsidP="004C5E53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</w:p>
    <w:p w:rsidR="004C5E53" w:rsidRDefault="004C5E53" w:rsidP="004C5E53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</w:p>
    <w:p w:rsidR="004C5E53" w:rsidRPr="00EF21C8" w:rsidRDefault="004C5E53" w:rsidP="004C5E53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lastRenderedPageBreak/>
        <w:t>Приложение</w:t>
      </w:r>
      <w:r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t xml:space="preserve"> 1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</w:p>
    <w:tbl>
      <w:tblPr>
        <w:tblpPr w:leftFromText="45" w:rightFromText="45" w:vertAnchor="text" w:tblpXSpec="right" w:tblpYSpec="center"/>
        <w:tblW w:w="24296" w:type="dxa"/>
        <w:tblCellMar>
          <w:left w:w="0" w:type="dxa"/>
          <w:right w:w="0" w:type="dxa"/>
        </w:tblCellMar>
        <w:tblLook w:val="04A0"/>
      </w:tblPr>
      <w:tblGrid>
        <w:gridCol w:w="6521"/>
        <w:gridCol w:w="991"/>
        <w:gridCol w:w="937"/>
        <w:gridCol w:w="1085"/>
        <w:gridCol w:w="1098"/>
        <w:gridCol w:w="5273"/>
        <w:gridCol w:w="124"/>
        <w:gridCol w:w="337"/>
        <w:gridCol w:w="3650"/>
        <w:gridCol w:w="4280"/>
      </w:tblGrid>
      <w:tr w:rsidR="004C5E53" w:rsidRPr="00EF21C8" w:rsidTr="004C5E53">
        <w:trPr>
          <w:gridAfter w:val="3"/>
          <w:wAfter w:w="8267" w:type="dxa"/>
          <w:trHeight w:val="15"/>
        </w:trPr>
        <w:tc>
          <w:tcPr>
            <w:tcW w:w="6521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91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7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85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495" w:type="dxa"/>
            <w:gridSpan w:val="3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C5E53" w:rsidRPr="00EF21C8" w:rsidTr="004C5E53">
        <w:trPr>
          <w:gridAfter w:val="3"/>
          <w:wAfter w:w="8267" w:type="dxa"/>
        </w:trPr>
        <w:tc>
          <w:tcPr>
            <w:tcW w:w="6521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1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495" w:type="dxa"/>
            <w:gridSpan w:val="3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C5E53" w:rsidRPr="00EF21C8" w:rsidTr="004C5E53">
        <w:trPr>
          <w:gridAfter w:val="4"/>
          <w:wAfter w:w="8391" w:type="dxa"/>
        </w:trPr>
        <w:tc>
          <w:tcPr>
            <w:tcW w:w="6521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C5E53" w:rsidRPr="00EF21C8" w:rsidTr="004C5E53">
        <w:tc>
          <w:tcPr>
            <w:tcW w:w="10632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80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Заведующему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(директору)</w:t>
            </w:r>
          </w:p>
        </w:tc>
      </w:tr>
      <w:tr w:rsidR="004C5E53" w:rsidRPr="00EF21C8" w:rsidTr="004C5E53">
        <w:tc>
          <w:tcPr>
            <w:tcW w:w="10632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80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(наименование организации)</w:t>
            </w:r>
          </w:p>
        </w:tc>
      </w:tr>
      <w:tr w:rsidR="004C5E53" w:rsidRPr="00EF21C8" w:rsidTr="004C5E53">
        <w:tc>
          <w:tcPr>
            <w:tcW w:w="10632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80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C5E53" w:rsidRPr="00EF21C8" w:rsidTr="004C5E53">
        <w:tc>
          <w:tcPr>
            <w:tcW w:w="10632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80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</w:t>
            </w: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фамилия, имя, отчество</w:t>
            </w: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руководителя полностью)</w:t>
            </w:r>
          </w:p>
        </w:tc>
      </w:tr>
      <w:tr w:rsidR="004C5E53" w:rsidRPr="00EF21C8" w:rsidTr="004C5E53">
        <w:tc>
          <w:tcPr>
            <w:tcW w:w="10632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80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C5E53" w:rsidRPr="00EF21C8" w:rsidTr="004C5E53">
        <w:tc>
          <w:tcPr>
            <w:tcW w:w="10632" w:type="dxa"/>
            <w:gridSpan w:val="5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9384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80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(фамилия, имя, отчество родителя</w:t>
            </w: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>(законного представителя))</w:t>
            </w:r>
            <w:r w:rsidRPr="00EF21C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br/>
              <w:t xml:space="preserve"> проживающего(ей) по адресу:</w:t>
            </w:r>
          </w:p>
        </w:tc>
      </w:tr>
      <w:tr w:rsidR="004C5E53" w:rsidRPr="00EF21C8" w:rsidTr="004C5E53">
        <w:trPr>
          <w:gridAfter w:val="2"/>
          <w:wAfter w:w="7930" w:type="dxa"/>
        </w:trPr>
        <w:tc>
          <w:tcPr>
            <w:tcW w:w="6521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1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32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4C5E53" w:rsidRPr="00EF21C8" w:rsidTr="004C5E53">
        <w:trPr>
          <w:gridAfter w:val="2"/>
          <w:wAfter w:w="7930" w:type="dxa"/>
        </w:trPr>
        <w:tc>
          <w:tcPr>
            <w:tcW w:w="6521" w:type="dxa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01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832" w:type="dxa"/>
            <w:gridSpan w:val="4"/>
          </w:tcPr>
          <w:p w:rsidR="004C5E53" w:rsidRPr="00EF21C8" w:rsidRDefault="004C5E53" w:rsidP="004C5E53">
            <w:pPr>
              <w:spacing w:after="0" w:line="240" w:lineRule="auto"/>
              <w:jc w:val="lef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4C5E53" w:rsidRPr="00EF21C8" w:rsidRDefault="004C5E53" w:rsidP="004C5E53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b/>
          <w:bCs/>
          <w:color w:val="000000"/>
          <w:spacing w:val="2"/>
          <w:sz w:val="26"/>
          <w:szCs w:val="26"/>
          <w:lang w:eastAsia="ru-RU"/>
        </w:rPr>
        <w:t>Заявление </w:t>
      </w:r>
    </w:p>
    <w:p w:rsidR="004C5E53" w:rsidRPr="00EF21C8" w:rsidRDefault="004C5E53" w:rsidP="004C5E53">
      <w:pPr>
        <w:shd w:val="clear" w:color="auto" w:fill="FFFFFF"/>
        <w:spacing w:after="0" w:line="240" w:lineRule="auto"/>
        <w:jc w:val="left"/>
        <w:textAlignment w:val="baseline"/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</w:pP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Прошу вернуть излишне уплаченную плату, взимаемую за присмотр и уход за моим ребенком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__________________________________________________________________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__________________________________________________________________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(фамилия, имя, отчество ребенка, год рождения)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в размере ______________________________________ рублей ______ копеек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(денежная сумма указывается прописью)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на мой лицевой счет ________________________________________________,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открытый в ________________________________________________________.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(наименование кредитной организации)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"__"_____________ 20__ г. ___________________</w:t>
      </w:r>
      <w:r w:rsidRPr="00EF21C8">
        <w:rPr>
          <w:rFonts w:ascii="Times New Roman" w:eastAsia="Times New Roman" w:hAnsi="Times New Roman"/>
          <w:color w:val="000000"/>
          <w:spacing w:val="2"/>
          <w:sz w:val="26"/>
          <w:szCs w:val="26"/>
          <w:lang w:eastAsia="ru-RU"/>
        </w:rPr>
        <w:br/>
        <w:t>(подпись)</w:t>
      </w:r>
    </w:p>
    <w:p w:rsidR="004C5E53" w:rsidRPr="00EF21C8" w:rsidRDefault="004C5E53" w:rsidP="004C5E53">
      <w:pPr>
        <w:shd w:val="clear" w:color="auto" w:fill="FFFFFF"/>
        <w:spacing w:after="300" w:line="240" w:lineRule="auto"/>
        <w:jc w:val="lef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44204" w:rsidRDefault="00144204" w:rsidP="004C5E53">
      <w:pPr>
        <w:spacing w:after="0"/>
        <w:jc w:val="right"/>
      </w:pPr>
    </w:p>
    <w:sectPr w:rsidR="00144204" w:rsidSect="000E5817">
      <w:pgSz w:w="11906" w:h="16838"/>
      <w:pgMar w:top="851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9088B"/>
    <w:multiLevelType w:val="multilevel"/>
    <w:tmpl w:val="C616E3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AF7254"/>
    <w:multiLevelType w:val="multilevel"/>
    <w:tmpl w:val="53426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4AF6645"/>
    <w:multiLevelType w:val="multilevel"/>
    <w:tmpl w:val="5DE823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D015C3"/>
    <w:multiLevelType w:val="multilevel"/>
    <w:tmpl w:val="08527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7B0FC0"/>
    <w:multiLevelType w:val="multilevel"/>
    <w:tmpl w:val="C73851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08"/>
  <w:characterSpacingControl w:val="doNotCompress"/>
  <w:compat/>
  <w:rsids>
    <w:rsidRoot w:val="002D1C5D"/>
    <w:rsid w:val="00007678"/>
    <w:rsid w:val="00023808"/>
    <w:rsid w:val="000E5817"/>
    <w:rsid w:val="00144204"/>
    <w:rsid w:val="001454CB"/>
    <w:rsid w:val="002D1C5D"/>
    <w:rsid w:val="004633F2"/>
    <w:rsid w:val="004C5E53"/>
    <w:rsid w:val="00720C2C"/>
    <w:rsid w:val="007239FD"/>
    <w:rsid w:val="007434BA"/>
    <w:rsid w:val="008342A4"/>
    <w:rsid w:val="009253F2"/>
    <w:rsid w:val="00A24C76"/>
    <w:rsid w:val="00AA6729"/>
    <w:rsid w:val="00B8122B"/>
    <w:rsid w:val="00E83F28"/>
    <w:rsid w:val="00EB0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678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E83F2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83F28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4633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D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C5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tod\&#1056;&#1072;&#1073;&#1086;&#1095;&#1080;&#1081;%20&#1089;&#1090;&#1086;&#1083;\&#1044;&#1077;&#1090;.&#1089;&#1072;&#1076;&#1099;\&#1055;&#1086;&#1088;&#1103;&#1076;&#1086;&#1082;%20&#1091;&#1089;&#1090;&#1072;&#1085;&#1086;&#1074;&#1083;&#1077;&#1085;&#1080;&#1103;%20&#1088;&#1086;&#1076;.&#1087;&#1083;&#1072;&#1090;&#1099;%20&#1084;&#1072;&#1088;&#1090;%202017%20&#1085;&#1072;%20&#1089;&#1072;&#1081;&#109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Порядок установления род.платы март 2017 на сайт.dotx</Template>
  <TotalTime>0</TotalTime>
  <Pages>8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Дмитрий</cp:lastModifiedBy>
  <cp:revision>2</cp:revision>
  <cp:lastPrinted>2017-04-12T06:33:00Z</cp:lastPrinted>
  <dcterms:created xsi:type="dcterms:W3CDTF">2017-04-12T10:21:00Z</dcterms:created>
  <dcterms:modified xsi:type="dcterms:W3CDTF">2017-04-12T10:21:00Z</dcterms:modified>
</cp:coreProperties>
</file>